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520" w:type="dxa"/>
        <w:jc w:val="center"/>
        <w:tblLook w:val="04A0" w:firstRow="1" w:lastRow="0" w:firstColumn="1" w:lastColumn="0" w:noHBand="0" w:noVBand="1"/>
      </w:tblPr>
      <w:tblGrid>
        <w:gridCol w:w="1420"/>
        <w:gridCol w:w="8100"/>
      </w:tblGrid>
      <w:tr w:rsidR="004732F3" w:rsidRPr="004732F3" w14:paraId="0D922206" w14:textId="77777777" w:rsidTr="00BA57CD">
        <w:trPr>
          <w:trHeight w:val="236"/>
          <w:jc w:val="center"/>
        </w:trPr>
        <w:tc>
          <w:tcPr>
            <w:tcW w:w="1420" w:type="dxa"/>
            <w:vAlign w:val="center"/>
          </w:tcPr>
          <w:p w14:paraId="03F6D915" w14:textId="77777777" w:rsidR="004732F3" w:rsidRPr="00637200" w:rsidRDefault="004732F3" w:rsidP="008F7650">
            <w:pPr>
              <w:pStyle w:val="Koptekst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A300650" wp14:editId="2DC8B169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117475</wp:posOffset>
                  </wp:positionV>
                  <wp:extent cx="695460" cy="695460"/>
                  <wp:effectExtent l="0" t="0" r="3175" b="3175"/>
                  <wp:wrapSquare wrapText="bothSides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fbeelding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460" cy="695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00" w:type="dxa"/>
            <w:vAlign w:val="center"/>
          </w:tcPr>
          <w:p w14:paraId="5A246692" w14:textId="490722F8" w:rsidR="004732F3" w:rsidRPr="000C1F1E" w:rsidRDefault="004732F3" w:rsidP="008F7650">
            <w:pPr>
              <w:pStyle w:val="Koptekst"/>
              <w:rPr>
                <w:color w:val="000000" w:themeColor="text1"/>
                <w:sz w:val="40"/>
                <w:szCs w:val="22"/>
              </w:rPr>
            </w:pPr>
            <w:r w:rsidRPr="000C1F1E">
              <w:rPr>
                <w:color w:val="000000" w:themeColor="text1"/>
                <w:sz w:val="40"/>
                <w:szCs w:val="22"/>
              </w:rPr>
              <w:t>Aan</w:t>
            </w:r>
            <w:r w:rsidR="004B05D5" w:rsidRPr="000C1F1E">
              <w:rPr>
                <w:color w:val="000000" w:themeColor="text1"/>
                <w:sz w:val="40"/>
                <w:szCs w:val="22"/>
              </w:rPr>
              <w:t>vraag</w:t>
            </w:r>
            <w:r w:rsidRPr="000C1F1E">
              <w:rPr>
                <w:color w:val="000000" w:themeColor="text1"/>
                <w:sz w:val="40"/>
                <w:szCs w:val="22"/>
              </w:rPr>
              <w:t xml:space="preserve"> – </w:t>
            </w:r>
            <w:r w:rsidR="004B05D5" w:rsidRPr="000C1F1E">
              <w:rPr>
                <w:color w:val="000000" w:themeColor="text1"/>
                <w:sz w:val="40"/>
                <w:szCs w:val="22"/>
              </w:rPr>
              <w:t>Mensen Vieren Amsterdam</w:t>
            </w:r>
            <w:r w:rsidR="00FC20CE" w:rsidRPr="000C1F1E">
              <w:rPr>
                <w:color w:val="000000" w:themeColor="text1"/>
                <w:sz w:val="40"/>
                <w:szCs w:val="22"/>
              </w:rPr>
              <w:t>!</w:t>
            </w:r>
          </w:p>
          <w:p w14:paraId="2FF2B839" w14:textId="074AC2EB" w:rsidR="004732F3" w:rsidRPr="004732F3" w:rsidRDefault="004732F3" w:rsidP="008F7650">
            <w:pPr>
              <w:pStyle w:val="Koptekst"/>
              <w:rPr>
                <w:color w:val="429D00"/>
              </w:rPr>
            </w:pPr>
          </w:p>
        </w:tc>
      </w:tr>
    </w:tbl>
    <w:p w14:paraId="74C64D3D" w14:textId="6E3DF690" w:rsidR="004B05D5" w:rsidRDefault="004B05D5" w:rsidP="004B05D5">
      <w:pPr>
        <w:pStyle w:val="Normaalweb"/>
        <w:shd w:val="clear" w:color="auto" w:fill="FFFFFF"/>
        <w:spacing w:before="0" w:beforeAutospacing="0" w:after="420" w:afterAutospacing="0" w:line="360" w:lineRule="atLeast"/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</w:pPr>
      <w:r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 xml:space="preserve">Op 27 oktober is Amsterdam jarig en een feestje vieren doen wij graag met zo veel mogelijk Amsterdammers. Heb jij een tof idee om jouw stad/buurt/straat/buren in het zonnetje te zetten? Doe dan gemakkelijk en snel bij ons een aanvraag via dit formulier. Er is in totaal </w:t>
      </w:r>
      <w:r w:rsidR="004D5ED8" w:rsidRPr="004D5ED8"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>2</w:t>
      </w:r>
      <w:r w:rsidRPr="004D5ED8"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>0.000 euro beschikbaar</w:t>
      </w:r>
      <w:r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 xml:space="preserve"> voor initiatieven uit de hele stad. Alle aanvragen worden beoordeeld door een samengesteld comité van bewoners en de lokale coördinatoren van de buurtfondsen.</w:t>
      </w:r>
    </w:p>
    <w:p w14:paraId="0C13DCA9" w14:textId="46BDA741" w:rsidR="00FC2468" w:rsidRPr="004B05D5" w:rsidRDefault="00DD3B68" w:rsidP="004B05D5">
      <w:pPr>
        <w:pStyle w:val="Normaalweb"/>
        <w:shd w:val="clear" w:color="auto" w:fill="FFFFFF"/>
        <w:spacing w:before="0" w:beforeAutospacing="0" w:after="420" w:afterAutospacing="0" w:line="360" w:lineRule="atLeast"/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</w:pPr>
      <w:r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 xml:space="preserve">Jouw </w:t>
      </w:r>
      <w:r w:rsidR="00FC2468" w:rsidRPr="008F7650"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>buurtidee maakt het meeste kans als:</w:t>
      </w:r>
    </w:p>
    <w:p w14:paraId="161A5E43" w14:textId="06AD0251" w:rsidR="00FC2468" w:rsidRPr="008F7650" w:rsidRDefault="00FC2468" w:rsidP="00FC2468">
      <w:pPr>
        <w:pStyle w:val="Lijstalinea"/>
        <w:numPr>
          <w:ilvl w:val="0"/>
          <w:numId w:val="23"/>
        </w:numPr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</w:pPr>
      <w:r w:rsidRPr="008F7650"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 xml:space="preserve">Jouw idee </w:t>
      </w:r>
      <w:r w:rsidR="004B05D5"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>rondom de verjaardag van Amsterdam plaatsvindt (27 oktober 2023 – maximaal twee weken hiervoor of twee weken hierna)</w:t>
      </w:r>
    </w:p>
    <w:p w14:paraId="7890FE90" w14:textId="6EAEE728" w:rsidR="00FC2468" w:rsidRPr="008F7650" w:rsidRDefault="00FC2468" w:rsidP="00FC2468">
      <w:pPr>
        <w:pStyle w:val="Lijstalinea"/>
        <w:numPr>
          <w:ilvl w:val="0"/>
          <w:numId w:val="23"/>
        </w:numPr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</w:pPr>
      <w:r w:rsidRPr="008F7650"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 xml:space="preserve">Jouw idee te realiseren is </w:t>
      </w:r>
      <w:r w:rsidR="00B124E3" w:rsidRPr="008F7650"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 xml:space="preserve">met ongeveer €1500 </w:t>
      </w:r>
    </w:p>
    <w:p w14:paraId="2C52B8F2" w14:textId="1B62029F" w:rsidR="004B05D5" w:rsidRDefault="00B124E3" w:rsidP="00637200">
      <w:pPr>
        <w:pStyle w:val="Lijstalinea"/>
        <w:numPr>
          <w:ilvl w:val="0"/>
          <w:numId w:val="23"/>
        </w:numPr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</w:pPr>
      <w:r w:rsidRPr="008F7650"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 xml:space="preserve">Jouw idee </w:t>
      </w:r>
      <w:r w:rsidR="004B05D5"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 xml:space="preserve">draait om het vieren van jouw stad/buurt/straat/buren </w:t>
      </w:r>
    </w:p>
    <w:p w14:paraId="62ED44BE" w14:textId="703B1028" w:rsidR="00302F97" w:rsidRPr="00DD3B68" w:rsidRDefault="00302F97" w:rsidP="00302F97">
      <w:pPr>
        <w:rPr>
          <w:rStyle w:val="normaltextrun"/>
          <w:rFonts w:ascii="Segoe UI" w:hAnsi="Segoe UI" w:cs="Segoe UI"/>
          <w:b/>
          <w:bCs/>
          <w:color w:val="000000"/>
          <w:sz w:val="24"/>
          <w:szCs w:val="24"/>
          <w:shd w:val="clear" w:color="auto" w:fill="FFFFFF"/>
        </w:rPr>
      </w:pPr>
      <w:r w:rsidRPr="00DD3B68">
        <w:rPr>
          <w:rStyle w:val="normaltextrun"/>
          <w:rFonts w:ascii="Segoe UI" w:hAnsi="Segoe UI" w:cs="Segoe UI"/>
          <w:b/>
          <w:bCs/>
          <w:color w:val="000000"/>
          <w:sz w:val="24"/>
          <w:szCs w:val="24"/>
          <w:shd w:val="clear" w:color="auto" w:fill="FFFFFF"/>
        </w:rPr>
        <w:t>Instructies voor de aanmelding</w:t>
      </w:r>
    </w:p>
    <w:p w14:paraId="541081EE" w14:textId="7265C06C" w:rsidR="00302F97" w:rsidRDefault="00302F97" w:rsidP="00302F97">
      <w:pPr>
        <w:pStyle w:val="Lijstalinea"/>
        <w:numPr>
          <w:ilvl w:val="0"/>
          <w:numId w:val="25"/>
        </w:numPr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</w:pPr>
      <w:r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>Beantwoord de vragen kort en bondig (100-500 woorden</w:t>
      </w:r>
      <w:r w:rsidR="00493309"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 xml:space="preserve"> per vraag</w:t>
      </w:r>
      <w:r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>)</w:t>
      </w:r>
    </w:p>
    <w:p w14:paraId="06454DF7" w14:textId="02469AD5" w:rsidR="00302F97" w:rsidRPr="00DD3B68" w:rsidRDefault="00302F97" w:rsidP="00B124E3">
      <w:pPr>
        <w:pStyle w:val="Lijstalinea"/>
        <w:numPr>
          <w:ilvl w:val="0"/>
          <w:numId w:val="25"/>
        </w:numPr>
        <w:rPr>
          <w:rStyle w:val="Hyperlink"/>
          <w:rFonts w:ascii="Segoe UI" w:hAnsi="Segoe UI" w:cs="Segoe UI"/>
          <w:color w:val="000000"/>
          <w:sz w:val="22"/>
          <w:szCs w:val="22"/>
          <w:u w:val="none"/>
          <w:shd w:val="clear" w:color="auto" w:fill="FFFFFF"/>
        </w:rPr>
      </w:pPr>
      <w:r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 xml:space="preserve">Stuur de ingevulde vragenlijst </w:t>
      </w:r>
      <w:r w:rsidR="00FC20CE" w:rsidRPr="00FC20CE">
        <w:rPr>
          <w:rStyle w:val="normaltextrun"/>
          <w:rFonts w:ascii="Segoe UI" w:hAnsi="Segoe UI" w:cs="Segoe UI"/>
          <w:b/>
          <w:bCs/>
          <w:color w:val="000000"/>
          <w:sz w:val="22"/>
          <w:szCs w:val="22"/>
          <w:highlight w:val="yellow"/>
          <w:shd w:val="clear" w:color="auto" w:fill="FFFFFF"/>
        </w:rPr>
        <w:t>uiterlijk 28 juni voor 12:00</w:t>
      </w:r>
      <w:r w:rsidR="00FC20CE" w:rsidRPr="00FC20CE">
        <w:rPr>
          <w:rStyle w:val="normaltextrun"/>
          <w:rFonts w:ascii="Segoe UI" w:hAnsi="Segoe UI" w:cs="Segoe UI"/>
          <w:color w:val="000000"/>
          <w:sz w:val="22"/>
          <w:szCs w:val="22"/>
          <w:highlight w:val="yellow"/>
          <w:shd w:val="clear" w:color="auto" w:fill="FFFFFF"/>
        </w:rPr>
        <w:t xml:space="preserve"> </w:t>
      </w:r>
      <w:r w:rsidRPr="00FC20CE">
        <w:rPr>
          <w:rStyle w:val="normaltextrun"/>
          <w:rFonts w:ascii="Segoe UI" w:hAnsi="Segoe UI" w:cs="Segoe UI"/>
          <w:color w:val="000000"/>
          <w:sz w:val="22"/>
          <w:szCs w:val="22"/>
          <w:highlight w:val="yellow"/>
          <w:shd w:val="clear" w:color="auto" w:fill="FFFFFF"/>
        </w:rPr>
        <w:t>per</w:t>
      </w:r>
      <w:r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 xml:space="preserve"> mail naar </w:t>
      </w:r>
      <w:hyperlink r:id="rId11" w:history="1">
        <w:r w:rsidR="004B05D5" w:rsidRPr="00361393">
          <w:rPr>
            <w:rStyle w:val="Hyperlink"/>
            <w:rFonts w:ascii="Segoe UI" w:hAnsi="Segoe UI" w:cs="Segoe UI"/>
            <w:sz w:val="22"/>
            <w:szCs w:val="22"/>
            <w:shd w:val="clear" w:color="auto" w:fill="FFFFFF"/>
          </w:rPr>
          <w:t>aanvraag@mensenmakenamsterdam.nl</w:t>
        </w:r>
      </w:hyperlink>
      <w:r w:rsidR="004B05D5">
        <w:rPr>
          <w:rFonts w:ascii="Segoe UI" w:hAnsi="Segoe UI" w:cs="Segoe UI"/>
          <w:sz w:val="22"/>
          <w:szCs w:val="22"/>
          <w:shd w:val="clear" w:color="auto" w:fill="FFFFFF"/>
        </w:rPr>
        <w:t>.</w:t>
      </w:r>
    </w:p>
    <w:p w14:paraId="25F5AD58" w14:textId="344932CF" w:rsidR="00DD3B68" w:rsidRDefault="00DD3B68" w:rsidP="00302F97">
      <w:pPr>
        <w:pStyle w:val="Lijstalinea"/>
        <w:numPr>
          <w:ilvl w:val="0"/>
          <w:numId w:val="25"/>
        </w:numPr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</w:pPr>
      <w:r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 xml:space="preserve">Na </w:t>
      </w:r>
      <w:r w:rsidR="00C8701D"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>het insturen</w:t>
      </w:r>
      <w:r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 xml:space="preserve"> ontvang je van ons een bevestiging per mail</w:t>
      </w:r>
      <w:r w:rsidR="00C8701D"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>.</w:t>
      </w:r>
    </w:p>
    <w:p w14:paraId="75A31D58" w14:textId="4C4851AB" w:rsidR="00DD3B68" w:rsidRPr="00302F97" w:rsidRDefault="00DD3B68" w:rsidP="004B05D5">
      <w:pPr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</w:pPr>
    </w:p>
    <w:tbl>
      <w:tblPr>
        <w:tblStyle w:val="Tabel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13"/>
        <w:gridCol w:w="6313"/>
      </w:tblGrid>
      <w:tr w:rsidR="00B124E3" w:rsidRPr="00637200" w14:paraId="0D49BBE3" w14:textId="77777777" w:rsidTr="00493309">
        <w:tc>
          <w:tcPr>
            <w:tcW w:w="5000" w:type="pct"/>
            <w:gridSpan w:val="2"/>
            <w:shd w:val="clear" w:color="auto" w:fill="C771B5"/>
            <w:vAlign w:val="bottom"/>
          </w:tcPr>
          <w:p w14:paraId="147FFE41" w14:textId="0F089E0D" w:rsidR="00B124E3" w:rsidRPr="00637200" w:rsidRDefault="00B124E3" w:rsidP="00B124E3">
            <w:pPr>
              <w:pStyle w:val="Kop1"/>
            </w:pPr>
            <w:r>
              <w:t>Over jou – Wie ben jij?</w:t>
            </w:r>
          </w:p>
        </w:tc>
      </w:tr>
      <w:tr w:rsidR="00B124E3" w:rsidRPr="00846B76" w14:paraId="7EB0D406" w14:textId="77777777" w:rsidTr="00B124E3">
        <w:sdt>
          <w:sdtPr>
            <w:rPr>
              <w:sz w:val="24"/>
              <w:szCs w:val="24"/>
            </w:rPr>
            <w:id w:val="1621259925"/>
            <w:placeholder>
              <w:docPart w:val="F847DAD269B3474786AD0878695B75E1"/>
            </w:placeholder>
            <w:temporary/>
            <w:showingPlcHdr/>
            <w15:appearance w15:val="hidden"/>
          </w:sdtPr>
          <w:sdtContent>
            <w:tc>
              <w:tcPr>
                <w:tcW w:w="1503" w:type="pct"/>
                <w:vAlign w:val="bottom"/>
              </w:tcPr>
              <w:p w14:paraId="60B9B6C0" w14:textId="77777777" w:rsidR="00B124E3" w:rsidRPr="008F7650" w:rsidRDefault="00B124E3" w:rsidP="00B124E3">
                <w:pPr>
                  <w:pStyle w:val="Standaardinspringing"/>
                  <w:rPr>
                    <w:sz w:val="24"/>
                    <w:szCs w:val="24"/>
                  </w:rPr>
                </w:pPr>
                <w:r w:rsidRPr="008F7650">
                  <w:rPr>
                    <w:sz w:val="24"/>
                    <w:szCs w:val="24"/>
                    <w:lang w:bidi="nl-NL"/>
                  </w:rPr>
                  <w:t>Voornaam</w:t>
                </w:r>
              </w:p>
            </w:tc>
          </w:sdtContent>
        </w:sdt>
        <w:tc>
          <w:tcPr>
            <w:tcW w:w="3497" w:type="pct"/>
            <w:tcBorders>
              <w:bottom w:val="single" w:sz="4" w:space="0" w:color="auto"/>
            </w:tcBorders>
            <w:vAlign w:val="bottom"/>
          </w:tcPr>
          <w:p w14:paraId="4FA4C1EF" w14:textId="77777777" w:rsidR="00B124E3" w:rsidRPr="008F7650" w:rsidRDefault="00B124E3" w:rsidP="00B124E3">
            <w:pPr>
              <w:rPr>
                <w:sz w:val="24"/>
                <w:szCs w:val="24"/>
              </w:rPr>
            </w:pPr>
          </w:p>
        </w:tc>
      </w:tr>
      <w:tr w:rsidR="00B124E3" w:rsidRPr="00846B76" w14:paraId="14EE8340" w14:textId="77777777" w:rsidTr="00B124E3">
        <w:sdt>
          <w:sdtPr>
            <w:rPr>
              <w:sz w:val="24"/>
              <w:szCs w:val="24"/>
            </w:rPr>
            <w:id w:val="-1470592894"/>
            <w:placeholder>
              <w:docPart w:val="4DCC46A71E73FE428785B00AB5FA945C"/>
            </w:placeholder>
            <w:temporary/>
            <w:showingPlcHdr/>
            <w15:appearance w15:val="hidden"/>
          </w:sdtPr>
          <w:sdtContent>
            <w:tc>
              <w:tcPr>
                <w:tcW w:w="1503" w:type="pct"/>
                <w:vAlign w:val="bottom"/>
              </w:tcPr>
              <w:p w14:paraId="60C2E117" w14:textId="77777777" w:rsidR="00B124E3" w:rsidRPr="008F7650" w:rsidRDefault="00B124E3" w:rsidP="00B124E3">
                <w:pPr>
                  <w:pStyle w:val="Standaardinspringing"/>
                  <w:rPr>
                    <w:sz w:val="24"/>
                    <w:szCs w:val="24"/>
                  </w:rPr>
                </w:pPr>
                <w:r w:rsidRPr="008F7650">
                  <w:rPr>
                    <w:sz w:val="24"/>
                    <w:szCs w:val="24"/>
                    <w:lang w:bidi="nl-NL"/>
                  </w:rPr>
                  <w:t>Achternaam</w:t>
                </w:r>
              </w:p>
            </w:tc>
          </w:sdtContent>
        </w:sdt>
        <w:tc>
          <w:tcPr>
            <w:tcW w:w="349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F421363" w14:textId="77777777" w:rsidR="00B124E3" w:rsidRPr="008F7650" w:rsidRDefault="00B124E3" w:rsidP="00B124E3">
            <w:pPr>
              <w:rPr>
                <w:sz w:val="24"/>
                <w:szCs w:val="24"/>
              </w:rPr>
            </w:pPr>
          </w:p>
        </w:tc>
      </w:tr>
      <w:tr w:rsidR="00815807" w:rsidRPr="00846B76" w14:paraId="1DA7FC41" w14:textId="77777777" w:rsidTr="00B124E3">
        <w:tc>
          <w:tcPr>
            <w:tcW w:w="1503" w:type="pct"/>
            <w:vAlign w:val="bottom"/>
          </w:tcPr>
          <w:p w14:paraId="55E9718D" w14:textId="659F38E3" w:rsidR="00815807" w:rsidRDefault="00815807" w:rsidP="00B124E3">
            <w:pPr>
              <w:pStyle w:val="Standaardinspring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Telefoonnummer</w:t>
            </w:r>
          </w:p>
        </w:tc>
        <w:tc>
          <w:tcPr>
            <w:tcW w:w="349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7B609EF" w14:textId="77777777" w:rsidR="00815807" w:rsidRPr="008F7650" w:rsidRDefault="00815807" w:rsidP="00B124E3">
            <w:pPr>
              <w:rPr>
                <w:sz w:val="24"/>
                <w:szCs w:val="24"/>
              </w:rPr>
            </w:pPr>
          </w:p>
        </w:tc>
      </w:tr>
      <w:tr w:rsidR="00B124E3" w:rsidRPr="00846B76" w14:paraId="703D22BE" w14:textId="77777777" w:rsidTr="00B124E3">
        <w:sdt>
          <w:sdtPr>
            <w:rPr>
              <w:sz w:val="24"/>
              <w:szCs w:val="24"/>
            </w:rPr>
            <w:id w:val="1334104394"/>
            <w:placeholder>
              <w:docPart w:val="2BB55FB2C4B9F443ACB8DD46CF44E300"/>
            </w:placeholder>
            <w:temporary/>
            <w:showingPlcHdr/>
            <w15:appearance w15:val="hidden"/>
          </w:sdtPr>
          <w:sdtContent>
            <w:tc>
              <w:tcPr>
                <w:tcW w:w="1503" w:type="pct"/>
                <w:vAlign w:val="bottom"/>
              </w:tcPr>
              <w:p w14:paraId="16853A0D" w14:textId="77777777" w:rsidR="00B124E3" w:rsidRPr="008F7650" w:rsidRDefault="00B124E3" w:rsidP="00B124E3">
                <w:pPr>
                  <w:pStyle w:val="Standaardinspringing"/>
                  <w:rPr>
                    <w:sz w:val="24"/>
                    <w:szCs w:val="24"/>
                  </w:rPr>
                </w:pPr>
                <w:r w:rsidRPr="008F7650">
                  <w:rPr>
                    <w:sz w:val="24"/>
                    <w:szCs w:val="24"/>
                    <w:lang w:bidi="nl-NL"/>
                  </w:rPr>
                  <w:t>E-mailadres</w:t>
                </w:r>
              </w:p>
            </w:tc>
          </w:sdtContent>
        </w:sdt>
        <w:tc>
          <w:tcPr>
            <w:tcW w:w="3497" w:type="pct"/>
            <w:tcBorders>
              <w:bottom w:val="single" w:sz="4" w:space="0" w:color="auto"/>
            </w:tcBorders>
            <w:vAlign w:val="bottom"/>
          </w:tcPr>
          <w:p w14:paraId="1010D161" w14:textId="77777777" w:rsidR="00B124E3" w:rsidRPr="008F7650" w:rsidRDefault="00B124E3" w:rsidP="00B124E3">
            <w:pPr>
              <w:rPr>
                <w:sz w:val="24"/>
                <w:szCs w:val="24"/>
              </w:rPr>
            </w:pPr>
          </w:p>
        </w:tc>
      </w:tr>
      <w:tr w:rsidR="00815807" w:rsidRPr="00846B76" w14:paraId="4FBF90E1" w14:textId="77777777" w:rsidTr="00B124E3">
        <w:tc>
          <w:tcPr>
            <w:tcW w:w="1503" w:type="pct"/>
            <w:vAlign w:val="bottom"/>
          </w:tcPr>
          <w:p w14:paraId="042684C0" w14:textId="26EC026D" w:rsidR="00815807" w:rsidRDefault="00815807" w:rsidP="00815807">
            <w:pPr>
              <w:pStyle w:val="Standaardinspring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Rekeningnummer</w:t>
            </w:r>
          </w:p>
        </w:tc>
        <w:tc>
          <w:tcPr>
            <w:tcW w:w="3497" w:type="pct"/>
            <w:tcBorders>
              <w:bottom w:val="single" w:sz="4" w:space="0" w:color="auto"/>
            </w:tcBorders>
            <w:vAlign w:val="bottom"/>
          </w:tcPr>
          <w:p w14:paraId="54BF7385" w14:textId="77777777" w:rsidR="00815807" w:rsidRPr="008F7650" w:rsidRDefault="00815807" w:rsidP="00B124E3">
            <w:pPr>
              <w:rPr>
                <w:sz w:val="24"/>
                <w:szCs w:val="24"/>
              </w:rPr>
            </w:pPr>
          </w:p>
        </w:tc>
      </w:tr>
      <w:tr w:rsidR="00815807" w:rsidRPr="00846B76" w14:paraId="274507E4" w14:textId="77777777" w:rsidTr="00B124E3">
        <w:tc>
          <w:tcPr>
            <w:tcW w:w="1503" w:type="pct"/>
            <w:vAlign w:val="bottom"/>
          </w:tcPr>
          <w:p w14:paraId="326B4CED" w14:textId="1C369BE4" w:rsidR="00815807" w:rsidRDefault="00815807" w:rsidP="00815807">
            <w:pPr>
              <w:pStyle w:val="Standaardinspring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Naam </w:t>
            </w:r>
            <w:proofErr w:type="gramStart"/>
            <w:r>
              <w:rPr>
                <w:sz w:val="24"/>
                <w:szCs w:val="24"/>
              </w:rPr>
              <w:t>rekening houder</w:t>
            </w:r>
            <w:proofErr w:type="gramEnd"/>
          </w:p>
        </w:tc>
        <w:tc>
          <w:tcPr>
            <w:tcW w:w="3497" w:type="pct"/>
            <w:tcBorders>
              <w:bottom w:val="single" w:sz="4" w:space="0" w:color="auto"/>
            </w:tcBorders>
            <w:vAlign w:val="bottom"/>
          </w:tcPr>
          <w:p w14:paraId="5972E195" w14:textId="77777777" w:rsidR="00815807" w:rsidRPr="008F7650" w:rsidRDefault="00815807" w:rsidP="00B124E3">
            <w:pPr>
              <w:rPr>
                <w:sz w:val="24"/>
                <w:szCs w:val="24"/>
              </w:rPr>
            </w:pPr>
          </w:p>
        </w:tc>
      </w:tr>
      <w:tr w:rsidR="00B124E3" w:rsidRPr="00846B76" w14:paraId="409AF0CD" w14:textId="77777777" w:rsidTr="00B124E3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746ACF2D" w14:textId="77777777" w:rsidR="00B124E3" w:rsidRPr="00846B76" w:rsidRDefault="00B124E3" w:rsidP="00B124E3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tbl>
      <w:tblPr>
        <w:tblStyle w:val="Tabelraster"/>
        <w:tblpPr w:leftFromText="141" w:rightFromText="141" w:vertAnchor="text" w:horzAnchor="margin" w:tblpY="-559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493309" w:rsidRPr="00637200" w14:paraId="68F588BD" w14:textId="77777777" w:rsidTr="00815807">
        <w:tc>
          <w:tcPr>
            <w:tcW w:w="5000" w:type="pct"/>
            <w:shd w:val="clear" w:color="auto" w:fill="C771B5"/>
            <w:vAlign w:val="bottom"/>
          </w:tcPr>
          <w:p w14:paraId="44D6367F" w14:textId="77777777" w:rsidR="00493309" w:rsidRPr="00637200" w:rsidRDefault="00493309" w:rsidP="00493309">
            <w:pPr>
              <w:pStyle w:val="Kop1"/>
            </w:pPr>
            <w:r>
              <w:lastRenderedPageBreak/>
              <w:t>Over jouw idee – Waarom is het belangrijk?</w:t>
            </w:r>
          </w:p>
        </w:tc>
      </w:tr>
      <w:tr w:rsidR="00815807" w:rsidRPr="00846B76" w14:paraId="41C5FF5F" w14:textId="77777777" w:rsidTr="00815807">
        <w:trPr>
          <w:trHeight w:val="720"/>
        </w:trPr>
        <w:tc>
          <w:tcPr>
            <w:tcW w:w="5000" w:type="pct"/>
          </w:tcPr>
          <w:p w14:paraId="63785485" w14:textId="77777777" w:rsidR="00815807" w:rsidRPr="00BA57CD" w:rsidRDefault="00815807" w:rsidP="00815807">
            <w:pPr>
              <w:rPr>
                <w:b/>
                <w:bCs/>
                <w:sz w:val="24"/>
                <w:szCs w:val="24"/>
              </w:rPr>
            </w:pPr>
            <w:r w:rsidRPr="00BA57CD">
              <w:rPr>
                <w:b/>
                <w:bCs/>
                <w:sz w:val="24"/>
                <w:szCs w:val="24"/>
              </w:rPr>
              <w:t>Naam van jouw project:</w:t>
            </w:r>
          </w:p>
          <w:p w14:paraId="3301B1A8" w14:textId="077B338B" w:rsidR="00815807" w:rsidRDefault="00815807" w:rsidP="00815807">
            <w:pPr>
              <w:rPr>
                <w:b/>
                <w:bCs/>
                <w:sz w:val="24"/>
                <w:szCs w:val="24"/>
              </w:rPr>
            </w:pPr>
          </w:p>
          <w:p w14:paraId="1C751F75" w14:textId="77777777" w:rsidR="00BA57CD" w:rsidRPr="00BA57CD" w:rsidRDefault="00BA57CD" w:rsidP="00815807">
            <w:pPr>
              <w:rPr>
                <w:b/>
                <w:bCs/>
                <w:sz w:val="24"/>
                <w:szCs w:val="24"/>
              </w:rPr>
            </w:pPr>
          </w:p>
          <w:p w14:paraId="67EA56F0" w14:textId="7361B633" w:rsidR="00815807" w:rsidRPr="00BA57CD" w:rsidRDefault="00815807" w:rsidP="00815807">
            <w:pPr>
              <w:rPr>
                <w:b/>
                <w:bCs/>
                <w:sz w:val="24"/>
                <w:szCs w:val="24"/>
              </w:rPr>
            </w:pPr>
            <w:r w:rsidRPr="00BA57CD">
              <w:rPr>
                <w:b/>
                <w:bCs/>
                <w:sz w:val="24"/>
                <w:szCs w:val="24"/>
              </w:rPr>
              <w:t>Wat is jouw idee om jouw stad/buurt/straat/buren te vieren?</w:t>
            </w:r>
          </w:p>
          <w:p w14:paraId="0697A955" w14:textId="54449BAD" w:rsidR="00815807" w:rsidRDefault="00815807" w:rsidP="00815807">
            <w:pPr>
              <w:rPr>
                <w:b/>
                <w:bCs/>
                <w:sz w:val="24"/>
                <w:szCs w:val="24"/>
              </w:rPr>
            </w:pPr>
          </w:p>
          <w:p w14:paraId="67152352" w14:textId="77777777" w:rsidR="00BA57CD" w:rsidRPr="00BA57CD" w:rsidRDefault="00BA57CD" w:rsidP="00815807">
            <w:pPr>
              <w:rPr>
                <w:b/>
                <w:bCs/>
                <w:sz w:val="24"/>
                <w:szCs w:val="24"/>
              </w:rPr>
            </w:pPr>
          </w:p>
          <w:p w14:paraId="770747C3" w14:textId="03A6A6B1" w:rsidR="00815807" w:rsidRPr="00BA57CD" w:rsidRDefault="00815807" w:rsidP="00815807">
            <w:pPr>
              <w:rPr>
                <w:b/>
                <w:bCs/>
                <w:sz w:val="24"/>
                <w:szCs w:val="24"/>
              </w:rPr>
            </w:pPr>
            <w:r w:rsidRPr="00BA57CD">
              <w:rPr>
                <w:b/>
                <w:bCs/>
                <w:sz w:val="24"/>
                <w:szCs w:val="24"/>
              </w:rPr>
              <w:t>Waarom vind je het belangrijk om dit te organiseren?</w:t>
            </w:r>
          </w:p>
          <w:p w14:paraId="2B5591BE" w14:textId="30F8FB13" w:rsidR="00815807" w:rsidRDefault="00815807" w:rsidP="00815807">
            <w:pPr>
              <w:rPr>
                <w:b/>
                <w:bCs/>
                <w:sz w:val="24"/>
                <w:szCs w:val="24"/>
              </w:rPr>
            </w:pPr>
          </w:p>
          <w:p w14:paraId="5AC4CC29" w14:textId="77777777" w:rsidR="00BA57CD" w:rsidRPr="00BA57CD" w:rsidRDefault="00BA57CD" w:rsidP="00815807">
            <w:pPr>
              <w:rPr>
                <w:b/>
                <w:bCs/>
                <w:sz w:val="24"/>
                <w:szCs w:val="24"/>
              </w:rPr>
            </w:pPr>
          </w:p>
          <w:p w14:paraId="1232A26A" w14:textId="2BFF6E20" w:rsidR="00815807" w:rsidRPr="00BA57CD" w:rsidRDefault="00815807" w:rsidP="00815807">
            <w:pPr>
              <w:rPr>
                <w:b/>
                <w:bCs/>
                <w:sz w:val="24"/>
                <w:szCs w:val="24"/>
              </w:rPr>
            </w:pPr>
            <w:r w:rsidRPr="00BA57CD">
              <w:rPr>
                <w:b/>
                <w:bCs/>
                <w:sz w:val="24"/>
                <w:szCs w:val="24"/>
              </w:rPr>
              <w:t>Waar en wanneer vindt jouw project plaats?</w:t>
            </w:r>
          </w:p>
          <w:p w14:paraId="3F9A3F5A" w14:textId="4AD92CF1" w:rsidR="00815807" w:rsidRDefault="00815807" w:rsidP="00815807">
            <w:pPr>
              <w:rPr>
                <w:b/>
                <w:bCs/>
                <w:sz w:val="24"/>
                <w:szCs w:val="24"/>
              </w:rPr>
            </w:pPr>
          </w:p>
          <w:p w14:paraId="089DF08C" w14:textId="77777777" w:rsidR="00BA57CD" w:rsidRPr="00BA57CD" w:rsidRDefault="00BA57CD" w:rsidP="00815807">
            <w:pPr>
              <w:rPr>
                <w:b/>
                <w:bCs/>
                <w:sz w:val="24"/>
                <w:szCs w:val="24"/>
              </w:rPr>
            </w:pPr>
          </w:p>
          <w:p w14:paraId="7C481693" w14:textId="1E698D7D" w:rsidR="00815807" w:rsidRPr="00BA57CD" w:rsidRDefault="00815807" w:rsidP="00815807">
            <w:pPr>
              <w:rPr>
                <w:b/>
                <w:bCs/>
                <w:sz w:val="24"/>
                <w:szCs w:val="24"/>
              </w:rPr>
            </w:pPr>
            <w:r w:rsidRPr="00BA57CD">
              <w:rPr>
                <w:b/>
                <w:bCs/>
                <w:sz w:val="24"/>
                <w:szCs w:val="24"/>
              </w:rPr>
              <w:t>Hoe zorg je ervoor dat buurtbewoners weten van jouw project?</w:t>
            </w:r>
          </w:p>
          <w:p w14:paraId="52CB6CE1" w14:textId="2E21D9EA" w:rsidR="00815807" w:rsidRDefault="00815807" w:rsidP="00815807">
            <w:pPr>
              <w:rPr>
                <w:b/>
                <w:bCs/>
                <w:sz w:val="24"/>
                <w:szCs w:val="24"/>
              </w:rPr>
            </w:pPr>
          </w:p>
          <w:p w14:paraId="63B1C28B" w14:textId="77777777" w:rsidR="00BA57CD" w:rsidRPr="00BA57CD" w:rsidRDefault="00BA57CD" w:rsidP="00815807">
            <w:pPr>
              <w:rPr>
                <w:b/>
                <w:bCs/>
                <w:sz w:val="24"/>
                <w:szCs w:val="24"/>
              </w:rPr>
            </w:pPr>
          </w:p>
          <w:p w14:paraId="2BB67988" w14:textId="72AC6B08" w:rsidR="00815807" w:rsidRPr="00BA57CD" w:rsidRDefault="00815807" w:rsidP="00815807">
            <w:pPr>
              <w:rPr>
                <w:b/>
                <w:bCs/>
                <w:sz w:val="24"/>
                <w:szCs w:val="24"/>
              </w:rPr>
            </w:pPr>
            <w:r w:rsidRPr="00BA57CD">
              <w:rPr>
                <w:b/>
                <w:bCs/>
                <w:sz w:val="24"/>
                <w:szCs w:val="24"/>
              </w:rPr>
              <w:t>Wie is je doelgroep en hoeveel mensen verwacht je te bereiken met je idee?</w:t>
            </w:r>
          </w:p>
          <w:p w14:paraId="689A0DBE" w14:textId="358134D9" w:rsidR="00815807" w:rsidRDefault="00815807" w:rsidP="00815807">
            <w:pPr>
              <w:rPr>
                <w:b/>
                <w:bCs/>
                <w:sz w:val="24"/>
                <w:szCs w:val="24"/>
              </w:rPr>
            </w:pPr>
          </w:p>
          <w:p w14:paraId="38D54751" w14:textId="77777777" w:rsidR="00BA57CD" w:rsidRPr="00BA57CD" w:rsidRDefault="00BA57CD" w:rsidP="00815807">
            <w:pPr>
              <w:rPr>
                <w:b/>
                <w:bCs/>
                <w:sz w:val="24"/>
                <w:szCs w:val="24"/>
              </w:rPr>
            </w:pPr>
          </w:p>
          <w:p w14:paraId="53CF80E5" w14:textId="7E3BA5B4" w:rsidR="00815807" w:rsidRPr="00BA57CD" w:rsidRDefault="00815807" w:rsidP="00815807">
            <w:pPr>
              <w:rPr>
                <w:b/>
                <w:bCs/>
                <w:sz w:val="24"/>
                <w:szCs w:val="24"/>
              </w:rPr>
            </w:pPr>
            <w:r w:rsidRPr="00BA57CD">
              <w:rPr>
                <w:b/>
                <w:bCs/>
                <w:sz w:val="24"/>
                <w:szCs w:val="24"/>
              </w:rPr>
              <w:t>Met welke organisaties en/of vrijwilligers uit de buurt werk je samen?</w:t>
            </w:r>
          </w:p>
          <w:p w14:paraId="5150E592" w14:textId="691DCA23" w:rsidR="00815807" w:rsidRDefault="00815807" w:rsidP="00815807">
            <w:pPr>
              <w:rPr>
                <w:b/>
                <w:bCs/>
                <w:sz w:val="24"/>
                <w:szCs w:val="24"/>
              </w:rPr>
            </w:pPr>
          </w:p>
          <w:p w14:paraId="36E08725" w14:textId="77777777" w:rsidR="00BA57CD" w:rsidRPr="00BA57CD" w:rsidRDefault="00BA57CD" w:rsidP="00815807">
            <w:pPr>
              <w:rPr>
                <w:b/>
                <w:bCs/>
                <w:sz w:val="24"/>
                <w:szCs w:val="24"/>
              </w:rPr>
            </w:pPr>
          </w:p>
          <w:p w14:paraId="425792FC" w14:textId="77777777" w:rsidR="00815807" w:rsidRPr="00BA57CD" w:rsidRDefault="00815807" w:rsidP="00815807">
            <w:pPr>
              <w:rPr>
                <w:b/>
                <w:bCs/>
                <w:sz w:val="24"/>
                <w:szCs w:val="24"/>
              </w:rPr>
            </w:pPr>
            <w:r w:rsidRPr="00BA57CD">
              <w:rPr>
                <w:b/>
                <w:bCs/>
                <w:sz w:val="24"/>
                <w:szCs w:val="24"/>
              </w:rPr>
              <w:t>Welk bedrag vraag je aan? Let op: je kunt maximaal 1500 euro aanvragen.</w:t>
            </w:r>
          </w:p>
          <w:p w14:paraId="0E893F8C" w14:textId="5EAD5588" w:rsidR="00815807" w:rsidRDefault="00815807" w:rsidP="00815807">
            <w:pPr>
              <w:rPr>
                <w:b/>
                <w:bCs/>
                <w:sz w:val="24"/>
                <w:szCs w:val="24"/>
              </w:rPr>
            </w:pPr>
          </w:p>
          <w:p w14:paraId="3AB71A00" w14:textId="77777777" w:rsidR="00BA57CD" w:rsidRPr="00BA57CD" w:rsidRDefault="00BA57CD" w:rsidP="00815807">
            <w:pPr>
              <w:rPr>
                <w:b/>
                <w:bCs/>
                <w:sz w:val="24"/>
                <w:szCs w:val="24"/>
              </w:rPr>
            </w:pPr>
          </w:p>
          <w:p w14:paraId="07591024" w14:textId="3E4075E6" w:rsidR="00815807" w:rsidRPr="00BA57CD" w:rsidRDefault="00815807" w:rsidP="00815807">
            <w:pPr>
              <w:rPr>
                <w:b/>
                <w:bCs/>
                <w:sz w:val="24"/>
                <w:szCs w:val="24"/>
              </w:rPr>
            </w:pPr>
            <w:r w:rsidRPr="00BA57CD">
              <w:rPr>
                <w:b/>
                <w:bCs/>
                <w:sz w:val="24"/>
                <w:szCs w:val="24"/>
              </w:rPr>
              <w:t xml:space="preserve">Licht de kosten kort toe. Geef per onderdeel aan wat de kosten zijn (bijvoorbeeld materiaalkosten, </w:t>
            </w:r>
            <w:proofErr w:type="gramStart"/>
            <w:r w:rsidRPr="00BA57CD">
              <w:rPr>
                <w:b/>
                <w:bCs/>
                <w:sz w:val="24"/>
                <w:szCs w:val="24"/>
              </w:rPr>
              <w:t>locatie huur</w:t>
            </w:r>
            <w:proofErr w:type="gramEnd"/>
            <w:r w:rsidRPr="00BA57CD">
              <w:rPr>
                <w:b/>
                <w:bCs/>
                <w:sz w:val="24"/>
                <w:szCs w:val="24"/>
              </w:rPr>
              <w:t xml:space="preserve">, catering </w:t>
            </w:r>
            <w:proofErr w:type="spellStart"/>
            <w:r w:rsidRPr="00BA57CD">
              <w:rPr>
                <w:b/>
                <w:bCs/>
                <w:sz w:val="24"/>
                <w:szCs w:val="24"/>
              </w:rPr>
              <w:t>enz</w:t>
            </w:r>
            <w:proofErr w:type="spellEnd"/>
            <w:r w:rsidRPr="00BA57CD">
              <w:rPr>
                <w:b/>
                <w:bCs/>
                <w:sz w:val="24"/>
                <w:szCs w:val="24"/>
              </w:rPr>
              <w:t>).:</w:t>
            </w:r>
          </w:p>
          <w:p w14:paraId="49F7CC53" w14:textId="77777777" w:rsidR="00815807" w:rsidRDefault="00815807" w:rsidP="00815807">
            <w:pPr>
              <w:rPr>
                <w:sz w:val="24"/>
                <w:szCs w:val="24"/>
              </w:rPr>
            </w:pPr>
          </w:p>
          <w:p w14:paraId="2E8BBC5D" w14:textId="45E7E411" w:rsidR="00815807" w:rsidRPr="008F7650" w:rsidRDefault="00815807" w:rsidP="00815807">
            <w:pPr>
              <w:rPr>
                <w:sz w:val="24"/>
                <w:szCs w:val="24"/>
              </w:rPr>
            </w:pPr>
          </w:p>
        </w:tc>
      </w:tr>
    </w:tbl>
    <w:p w14:paraId="5C2F8C5C" w14:textId="5C9E5077" w:rsidR="00FC2468" w:rsidRDefault="00FC2468" w:rsidP="00637200">
      <w:pPr>
        <w:rPr>
          <w:rStyle w:val="normaltextrun"/>
          <w:rFonts w:ascii="Segoe UI" w:hAnsi="Segoe UI" w:cs="Segoe UI"/>
          <w:color w:val="000000"/>
          <w:sz w:val="21"/>
          <w:szCs w:val="21"/>
          <w:shd w:val="clear" w:color="auto" w:fill="FFFFFF"/>
        </w:rPr>
      </w:pPr>
    </w:p>
    <w:sectPr w:rsidR="00FC2468" w:rsidSect="00302F97">
      <w:footerReference w:type="first" r:id="rId12"/>
      <w:pgSz w:w="11906" w:h="16838" w:code="9"/>
      <w:pgMar w:top="1440" w:right="1440" w:bottom="1440" w:left="1440" w:header="720" w:footer="432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F6A16D" w14:textId="77777777" w:rsidR="00247D16" w:rsidRDefault="00247D16" w:rsidP="000172E5">
      <w:pPr>
        <w:spacing w:after="0" w:line="240" w:lineRule="auto"/>
      </w:pPr>
      <w:r>
        <w:separator/>
      </w:r>
    </w:p>
  </w:endnote>
  <w:endnote w:type="continuationSeparator" w:id="0">
    <w:p w14:paraId="5BBDBE31" w14:textId="77777777" w:rsidR="00247D16" w:rsidRDefault="00247D16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5C10043-B9E2-3742-B15A-F0EE841D2DAD}"/>
    <w:embedBold r:id="rId2" w:fontKey="{5F371B49-A413-C54B-A204-8980F4760ACA}"/>
    <w:embedItalic r:id="rId3" w:fontKey="{927684D9-9497-C949-8E40-8CF43BD5EF4D}"/>
    <w:embedBoldItalic r:id="rId4" w:fontKey="{7C770500-87A0-6642-9F7F-C9BF7CD2FBC4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976506F6-A70D-F540-BE62-CAC205D0294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EE0A6652-8440-E248-87C2-E8C3E1BE57D4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199873A4-5CCD-A84E-8F5F-29A19AB9A92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D038C8FC-45DA-1049-A606-538C910805AA}"/>
    <w:embedBold r:id="rId9" w:fontKey="{85B3D589-BB4D-4D4B-B050-778F8977D7F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36585C99-8F20-FA44-9211-EA8B5A1BD820}"/>
    <w:embedBold r:id="rId11" w:fontKey="{63DA16E0-FD6B-4245-8F76-61E2B78D0882}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12" w:fontKey="{BDA608A3-9307-AE4E-ADCD-E9204CE52222}"/>
    <w:embedBold r:id="rId13" w:fontKey="{07AF5114-7A2B-E943-8CE0-EF391D4AF4A0}"/>
    <w:embedItalic r:id="rId14" w:fontKey="{BCB615C1-92FF-DF48-B090-B4CC66559B98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  <w:embedRegular r:id="rId15" w:fontKey="{C11C86E1-6429-BD49-BB3C-FD238F64F7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77640" w14:textId="5010FBFC" w:rsidR="00302F97" w:rsidRDefault="00302F97">
    <w:pPr>
      <w:pStyle w:val="Voettekst"/>
    </w:pPr>
    <w:r>
      <w:t>De vragen gaan verder op de volgende pagina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AE6399" w14:textId="77777777" w:rsidR="00247D16" w:rsidRDefault="00247D16" w:rsidP="000172E5">
      <w:pPr>
        <w:spacing w:after="0" w:line="240" w:lineRule="auto"/>
      </w:pPr>
      <w:r>
        <w:separator/>
      </w:r>
    </w:p>
  </w:footnote>
  <w:footnote w:type="continuationSeparator" w:id="0">
    <w:p w14:paraId="0BE026FC" w14:textId="77777777" w:rsidR="00247D16" w:rsidRDefault="00247D16" w:rsidP="000172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Hoofdstuk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084453D"/>
    <w:multiLevelType w:val="hybridMultilevel"/>
    <w:tmpl w:val="D85A8FA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D154D4"/>
    <w:multiLevelType w:val="hybridMultilevel"/>
    <w:tmpl w:val="33A4841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Bijlag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jstopsomtek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jstopsomtek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jstnummering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jstnummering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A572BCB"/>
    <w:multiLevelType w:val="hybridMultilevel"/>
    <w:tmpl w:val="9CA2781E"/>
    <w:lvl w:ilvl="0" w:tplc="6E1CA26C">
      <w:start w:val="5"/>
      <w:numFmt w:val="bullet"/>
      <w:lvlText w:val="-"/>
      <w:lvlJc w:val="left"/>
      <w:pPr>
        <w:ind w:left="720" w:hanging="360"/>
      </w:pPr>
      <w:rPr>
        <w:rFonts w:ascii="Segoe UI" w:eastAsiaTheme="minorHAnsi" w:hAnsi="Segoe UI" w:cs="Segoe U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Genummerdetek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DF7B0E"/>
    <w:multiLevelType w:val="multilevel"/>
    <w:tmpl w:val="4BBE41AE"/>
    <w:lvl w:ilvl="0">
      <w:start w:val="1"/>
      <w:numFmt w:val="decimal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Kop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Kop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Kop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Kop9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3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D6563B0"/>
    <w:multiLevelType w:val="hybridMultilevel"/>
    <w:tmpl w:val="76E0DCE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876194819">
    <w:abstractNumId w:val="13"/>
  </w:num>
  <w:num w:numId="2" w16cid:durableId="2053964766">
    <w:abstractNumId w:val="9"/>
  </w:num>
  <w:num w:numId="3" w16cid:durableId="2096397992">
    <w:abstractNumId w:val="18"/>
  </w:num>
  <w:num w:numId="4" w16cid:durableId="1979219568">
    <w:abstractNumId w:val="14"/>
  </w:num>
  <w:num w:numId="5" w16cid:durableId="1013144787">
    <w:abstractNumId w:val="15"/>
  </w:num>
  <w:num w:numId="6" w16cid:durableId="1752963749">
    <w:abstractNumId w:val="22"/>
  </w:num>
  <w:num w:numId="7" w16cid:durableId="1505244015">
    <w:abstractNumId w:val="8"/>
  </w:num>
  <w:num w:numId="8" w16cid:durableId="882787229">
    <w:abstractNumId w:val="12"/>
  </w:num>
  <w:num w:numId="9" w16cid:durableId="411855265">
    <w:abstractNumId w:val="20"/>
  </w:num>
  <w:num w:numId="10" w16cid:durableId="339819944">
    <w:abstractNumId w:val="3"/>
  </w:num>
  <w:num w:numId="11" w16cid:durableId="186531401">
    <w:abstractNumId w:val="7"/>
  </w:num>
  <w:num w:numId="12" w16cid:durableId="2099594365">
    <w:abstractNumId w:val="0"/>
  </w:num>
  <w:num w:numId="13" w16cid:durableId="144786096">
    <w:abstractNumId w:val="4"/>
  </w:num>
  <w:num w:numId="14" w16cid:durableId="1281641592">
    <w:abstractNumId w:val="11"/>
  </w:num>
  <w:num w:numId="15" w16cid:durableId="1656571963">
    <w:abstractNumId w:val="10"/>
  </w:num>
  <w:num w:numId="16" w16cid:durableId="1763837716">
    <w:abstractNumId w:val="19"/>
  </w:num>
  <w:num w:numId="17" w16cid:durableId="1521310233">
    <w:abstractNumId w:val="5"/>
  </w:num>
  <w:num w:numId="18" w16cid:durableId="22020788">
    <w:abstractNumId w:val="25"/>
  </w:num>
  <w:num w:numId="19" w16cid:durableId="692388810">
    <w:abstractNumId w:val="21"/>
  </w:num>
  <w:num w:numId="20" w16cid:durableId="978073708">
    <w:abstractNumId w:val="17"/>
  </w:num>
  <w:num w:numId="21" w16cid:durableId="1461847082">
    <w:abstractNumId w:val="23"/>
  </w:num>
  <w:num w:numId="22" w16cid:durableId="718822632">
    <w:abstractNumId w:val="6"/>
  </w:num>
  <w:num w:numId="23" w16cid:durableId="3872122">
    <w:abstractNumId w:val="1"/>
  </w:num>
  <w:num w:numId="24" w16cid:durableId="490759155">
    <w:abstractNumId w:val="16"/>
  </w:num>
  <w:num w:numId="25" w16cid:durableId="1038555430">
    <w:abstractNumId w:val="24"/>
  </w:num>
  <w:num w:numId="26" w16cid:durableId="123043438">
    <w:abstractNumId w:val="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32F3"/>
    <w:rsid w:val="000172E5"/>
    <w:rsid w:val="00052382"/>
    <w:rsid w:val="0006568A"/>
    <w:rsid w:val="00076F0F"/>
    <w:rsid w:val="00084253"/>
    <w:rsid w:val="000C1F1E"/>
    <w:rsid w:val="000D1F49"/>
    <w:rsid w:val="00115958"/>
    <w:rsid w:val="001727CA"/>
    <w:rsid w:val="001800AB"/>
    <w:rsid w:val="00233579"/>
    <w:rsid w:val="00247D16"/>
    <w:rsid w:val="002C56E6"/>
    <w:rsid w:val="00302F97"/>
    <w:rsid w:val="00311D4F"/>
    <w:rsid w:val="0034390E"/>
    <w:rsid w:val="00344849"/>
    <w:rsid w:val="00350AF8"/>
    <w:rsid w:val="00361E11"/>
    <w:rsid w:val="003769BA"/>
    <w:rsid w:val="003F0847"/>
    <w:rsid w:val="0040090B"/>
    <w:rsid w:val="004324E1"/>
    <w:rsid w:val="00434E32"/>
    <w:rsid w:val="00452C69"/>
    <w:rsid w:val="0046302A"/>
    <w:rsid w:val="004732F3"/>
    <w:rsid w:val="00487D2D"/>
    <w:rsid w:val="00493309"/>
    <w:rsid w:val="004B05D5"/>
    <w:rsid w:val="004C5500"/>
    <w:rsid w:val="004D5D62"/>
    <w:rsid w:val="004D5ED8"/>
    <w:rsid w:val="00502E9C"/>
    <w:rsid w:val="005112D0"/>
    <w:rsid w:val="00577E06"/>
    <w:rsid w:val="00583334"/>
    <w:rsid w:val="005A3BF7"/>
    <w:rsid w:val="005F2035"/>
    <w:rsid w:val="005F7990"/>
    <w:rsid w:val="006145D8"/>
    <w:rsid w:val="00621C01"/>
    <w:rsid w:val="00637200"/>
    <w:rsid w:val="0063739C"/>
    <w:rsid w:val="007147D7"/>
    <w:rsid w:val="00770F25"/>
    <w:rsid w:val="00780CCB"/>
    <w:rsid w:val="007A0303"/>
    <w:rsid w:val="007A35A8"/>
    <w:rsid w:val="007B0A85"/>
    <w:rsid w:val="007C6A52"/>
    <w:rsid w:val="00812319"/>
    <w:rsid w:val="00815807"/>
    <w:rsid w:val="0082043E"/>
    <w:rsid w:val="00846B76"/>
    <w:rsid w:val="0086797B"/>
    <w:rsid w:val="008909C2"/>
    <w:rsid w:val="008E203A"/>
    <w:rsid w:val="008F7650"/>
    <w:rsid w:val="0091229C"/>
    <w:rsid w:val="00940E73"/>
    <w:rsid w:val="0098597D"/>
    <w:rsid w:val="009F619A"/>
    <w:rsid w:val="009F6DDE"/>
    <w:rsid w:val="00A370A8"/>
    <w:rsid w:val="00A41042"/>
    <w:rsid w:val="00B124E3"/>
    <w:rsid w:val="00B337A2"/>
    <w:rsid w:val="00B44A20"/>
    <w:rsid w:val="00B47C3E"/>
    <w:rsid w:val="00B753D4"/>
    <w:rsid w:val="00BA57CD"/>
    <w:rsid w:val="00BD4753"/>
    <w:rsid w:val="00BD5CB1"/>
    <w:rsid w:val="00BE62EE"/>
    <w:rsid w:val="00C003BA"/>
    <w:rsid w:val="00C4602F"/>
    <w:rsid w:val="00C46878"/>
    <w:rsid w:val="00C6231D"/>
    <w:rsid w:val="00C7039B"/>
    <w:rsid w:val="00C8701D"/>
    <w:rsid w:val="00CB4A51"/>
    <w:rsid w:val="00CD4532"/>
    <w:rsid w:val="00CD47B0"/>
    <w:rsid w:val="00CE6104"/>
    <w:rsid w:val="00CE7918"/>
    <w:rsid w:val="00D16163"/>
    <w:rsid w:val="00D905C4"/>
    <w:rsid w:val="00DB3FAD"/>
    <w:rsid w:val="00DC71EC"/>
    <w:rsid w:val="00DD3B68"/>
    <w:rsid w:val="00E30432"/>
    <w:rsid w:val="00E61C09"/>
    <w:rsid w:val="00E737AB"/>
    <w:rsid w:val="00EB3B58"/>
    <w:rsid w:val="00EC7359"/>
    <w:rsid w:val="00EE3054"/>
    <w:rsid w:val="00F00606"/>
    <w:rsid w:val="00F01256"/>
    <w:rsid w:val="00FA2E99"/>
    <w:rsid w:val="00FC20CE"/>
    <w:rsid w:val="00FC2468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E6F4A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nl-N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ard">
    <w:name w:val="Normal"/>
    <w:uiPriority w:val="1"/>
    <w:qFormat/>
    <w:rsid w:val="00311D4F"/>
    <w:pPr>
      <w:spacing w:before="200"/>
    </w:pPr>
  </w:style>
  <w:style w:type="paragraph" w:styleId="Kop1">
    <w:name w:val="heading 1"/>
    <w:basedOn w:val="Standaard"/>
    <w:link w:val="Kop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Kop2">
    <w:name w:val="heading 2"/>
    <w:basedOn w:val="Standaard"/>
    <w:link w:val="Kop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Kop3">
    <w:name w:val="heading 3"/>
    <w:basedOn w:val="Standaard"/>
    <w:next w:val="Standaard"/>
    <w:link w:val="Kop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Kop4">
    <w:name w:val="heading 4"/>
    <w:basedOn w:val="Standaard"/>
    <w:link w:val="Kop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Kop5">
    <w:name w:val="heading 5"/>
    <w:basedOn w:val="Kop2"/>
    <w:link w:val="Kop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Kop6">
    <w:name w:val="heading 6"/>
    <w:basedOn w:val="Standaard"/>
    <w:next w:val="Standaard"/>
    <w:link w:val="Kop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Standaardalinea-lettertype"/>
    <w:uiPriority w:val="99"/>
    <w:semiHidden/>
    <w:rsid w:val="00CD4532"/>
    <w:rPr>
      <w:color w:val="2B579A"/>
      <w:shd w:val="clear" w:color="auto" w:fill="E6E6E6"/>
    </w:rPr>
  </w:style>
  <w:style w:type="paragraph" w:customStyle="1" w:styleId="Genummerdetekst">
    <w:name w:val="Genummerde tekst"/>
    <w:basedOn w:val="Standaard"/>
    <w:semiHidden/>
    <w:qFormat/>
    <w:rsid w:val="00CD4532"/>
    <w:pPr>
      <w:numPr>
        <w:ilvl w:val="6"/>
        <w:numId w:val="3"/>
      </w:numPr>
      <w:tabs>
        <w:tab w:val="num" w:pos="360"/>
      </w:tabs>
      <w:ind w:left="0" w:firstLine="0"/>
      <w:contextualSpacing/>
    </w:pPr>
    <w:rPr>
      <w:b/>
      <w:bCs/>
    </w:rPr>
  </w:style>
  <w:style w:type="paragraph" w:customStyle="1" w:styleId="Standaard1">
    <w:name w:val="Standa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Kop2Char">
    <w:name w:val="Kop 2 Char"/>
    <w:basedOn w:val="Standaardalinea-lettertype"/>
    <w:link w:val="Kop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Standaardinspringing">
    <w:name w:val="Normal Indent"/>
    <w:basedOn w:val="Standaard"/>
    <w:uiPriority w:val="99"/>
    <w:qFormat/>
    <w:rsid w:val="00311D4F"/>
    <w:pPr>
      <w:spacing w:after="0"/>
      <w:ind w:left="720"/>
    </w:pPr>
  </w:style>
  <w:style w:type="character" w:customStyle="1" w:styleId="Kop3Char">
    <w:name w:val="Kop 3 Char"/>
    <w:basedOn w:val="Standaardalinea-lettertype"/>
    <w:link w:val="Kop3"/>
    <w:uiPriority w:val="1"/>
    <w:semiHidden/>
    <w:rsid w:val="006145D8"/>
    <w:rPr>
      <w:b/>
      <w:bCs/>
      <w:color w:val="694A77"/>
      <w:szCs w:val="27"/>
    </w:rPr>
  </w:style>
  <w:style w:type="paragraph" w:styleId="Inhopg1">
    <w:name w:val="toc 1"/>
    <w:basedOn w:val="Standaard"/>
    <w:next w:val="Standa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Voetnoottekst">
    <w:name w:val="footnote text"/>
    <w:basedOn w:val="Standaard"/>
    <w:link w:val="Voetnootteks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6145D8"/>
    <w:rPr>
      <w:sz w:val="18"/>
      <w:szCs w:val="20"/>
    </w:rPr>
  </w:style>
  <w:style w:type="paragraph" w:styleId="Lijstopsomteken">
    <w:name w:val="List Bullet"/>
    <w:basedOn w:val="Standa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opmerking">
    <w:name w:val="annotation text"/>
    <w:basedOn w:val="Standaard"/>
    <w:link w:val="TekstopmerkingChar"/>
    <w:uiPriority w:val="99"/>
    <w:semiHidden/>
    <w:rsid w:val="000D1F49"/>
    <w:rPr>
      <w:szCs w:val="24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D4532"/>
    <w:rPr>
      <w:szCs w:val="24"/>
    </w:rPr>
  </w:style>
  <w:style w:type="paragraph" w:styleId="Koptekst">
    <w:name w:val="header"/>
    <w:basedOn w:val="Standaard"/>
    <w:link w:val="Koptekst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KoptekstChar">
    <w:name w:val="Koptekst Char"/>
    <w:basedOn w:val="Standaardalinea-lettertype"/>
    <w:link w:val="Koptekst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Voettekst">
    <w:name w:val="footer"/>
    <w:basedOn w:val="Standaard"/>
    <w:link w:val="Voettekst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VoettekstChar">
    <w:name w:val="Voettekst Char"/>
    <w:basedOn w:val="Standaardalinea-lettertype"/>
    <w:link w:val="Voettekst"/>
    <w:uiPriority w:val="99"/>
    <w:rsid w:val="00637200"/>
    <w:rPr>
      <w:sz w:val="18"/>
      <w:szCs w:val="24"/>
    </w:rPr>
  </w:style>
  <w:style w:type="character" w:styleId="Voetnootmarkering">
    <w:name w:val="footnote reference"/>
    <w:basedOn w:val="Standaardalinea-lettertype"/>
    <w:uiPriority w:val="99"/>
    <w:semiHidden/>
    <w:rsid w:val="000D1F49"/>
    <w:rPr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rsid w:val="000D1F49"/>
    <w:rPr>
      <w:sz w:val="18"/>
      <w:szCs w:val="18"/>
    </w:rPr>
  </w:style>
  <w:style w:type="paragraph" w:styleId="Lijstnummering">
    <w:name w:val="List Number"/>
    <w:basedOn w:val="Standa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Standaardalinea-lettertype"/>
    <w:uiPriority w:val="99"/>
    <w:semiHidden/>
    <w:rsid w:val="000D1F49"/>
    <w:rPr>
      <w:color w:val="BF678E" w:themeColor="hyperlink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D1F4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Geenafstand">
    <w:name w:val="No Spacing"/>
    <w:basedOn w:val="Standaard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el">
    <w:name w:val="Title"/>
    <w:basedOn w:val="Standaard"/>
    <w:next w:val="Standaard"/>
    <w:link w:val="Titel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jstopsomteken2">
    <w:name w:val="List Bullet 2"/>
    <w:basedOn w:val="Standa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beeldingentabel">
    <w:name w:val="Afbeeldingentabel"/>
    <w:basedOn w:val="Standaardtabel"/>
    <w:uiPriority w:val="99"/>
    <w:rsid w:val="000D1F49"/>
    <w:tblPr/>
    <w:trPr>
      <w:cantSplit/>
    </w:trPr>
  </w:style>
  <w:style w:type="character" w:customStyle="1" w:styleId="Kop4Char">
    <w:name w:val="Kop 4 Char"/>
    <w:basedOn w:val="Standaardalinea-lettertype"/>
    <w:link w:val="Kop4"/>
    <w:uiPriority w:val="9"/>
    <w:semiHidden/>
    <w:rsid w:val="006145D8"/>
    <w:rPr>
      <w:b/>
      <w:sz w:val="25"/>
      <w:szCs w:val="25"/>
    </w:rPr>
  </w:style>
  <w:style w:type="character" w:customStyle="1" w:styleId="Kop5Char">
    <w:name w:val="Kop 5 Char"/>
    <w:basedOn w:val="Kop2Char"/>
    <w:link w:val="Kop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hopg2">
    <w:name w:val="toc 2"/>
    <w:basedOn w:val="Standaard"/>
    <w:next w:val="Standa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hopg3">
    <w:name w:val="toc 3"/>
    <w:basedOn w:val="Standaard"/>
    <w:next w:val="Standa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jstmetafbeeldingen">
    <w:name w:val="table of figures"/>
    <w:basedOn w:val="Standaard"/>
    <w:next w:val="Standa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jstnummering2">
    <w:name w:val="List Number 2"/>
    <w:basedOn w:val="Standa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GevolgdeHyperlink">
    <w:name w:val="FollowedHyperlink"/>
    <w:basedOn w:val="Standaardalinea-lettertype"/>
    <w:uiPriority w:val="99"/>
    <w:semiHidden/>
    <w:rsid w:val="000D1F49"/>
    <w:rPr>
      <w:color w:val="731F1C" w:themeColor="followedHyperlink"/>
      <w:u w:val="single"/>
    </w:rPr>
  </w:style>
  <w:style w:type="paragraph" w:styleId="Normaalweb">
    <w:name w:val="Normal (Web)"/>
    <w:basedOn w:val="Standa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elvanboek">
    <w:name w:val="Book Title"/>
    <w:basedOn w:val="Standaardalinea-lettertype"/>
    <w:uiPriority w:val="33"/>
    <w:semiHidden/>
    <w:rsid w:val="000D1F49"/>
    <w:rPr>
      <w:b/>
      <w:bCs/>
      <w:i/>
      <w:iCs/>
      <w:spacing w:val="5"/>
    </w:rPr>
  </w:style>
  <w:style w:type="paragraph" w:styleId="Kopvaninhoudsopgave">
    <w:name w:val="TOC Heading"/>
    <w:basedOn w:val="Standaard"/>
    <w:next w:val="Standa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kst">
    <w:name w:val="macro"/>
    <w:link w:val="Macroteks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6145D8"/>
    <w:rPr>
      <w:rFonts w:ascii="Consolas" w:hAnsi="Consolas"/>
      <w:sz w:val="20"/>
      <w:szCs w:val="20"/>
    </w:rPr>
  </w:style>
  <w:style w:type="table" w:styleId="Tabelraster">
    <w:name w:val="Table Grid"/>
    <w:basedOn w:val="Standaardtabe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6145D8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customStyle="1" w:styleId="normaltextrun">
    <w:name w:val="normaltextrun"/>
    <w:basedOn w:val="Standaardalinea-lettertype"/>
    <w:rsid w:val="00FC2468"/>
  </w:style>
  <w:style w:type="character" w:customStyle="1" w:styleId="eop">
    <w:name w:val="eop"/>
    <w:basedOn w:val="Standaardalinea-lettertype"/>
    <w:rsid w:val="00FC2468"/>
  </w:style>
  <w:style w:type="paragraph" w:styleId="Lijstalinea">
    <w:name w:val="List Paragraph"/>
    <w:basedOn w:val="Standaard"/>
    <w:uiPriority w:val="34"/>
    <w:semiHidden/>
    <w:qFormat/>
    <w:rsid w:val="00FC2468"/>
    <w:pPr>
      <w:ind w:left="720"/>
      <w:contextualSpacing/>
    </w:pPr>
  </w:style>
  <w:style w:type="character" w:styleId="Onopgelostemelding">
    <w:name w:val="Unresolved Mention"/>
    <w:basedOn w:val="Standaardalinea-lettertype"/>
    <w:uiPriority w:val="99"/>
    <w:semiHidden/>
    <w:rsid w:val="008F76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67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2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aanvraag@mensenmakenamsterdam.nl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odessaschraa/Library/Containers/com.microsoft.Word/Data/Library/Application%20Support/Microsoft/Office/16.0/DTS/Search/%7b4CAF4F70-BABE-B141-A4EB-357F2E320B13%7dtf33365754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847DAD269B3474786AD0878695B75E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B03B148-B3D3-7B44-B66D-4384A7327012}"/>
      </w:docPartPr>
      <w:docPartBody>
        <w:p w:rsidR="00D519C6" w:rsidRDefault="00040B42" w:rsidP="00040B42">
          <w:pPr>
            <w:pStyle w:val="F847DAD269B3474786AD0878695B75E1"/>
          </w:pPr>
          <w:r w:rsidRPr="00637200">
            <w:rPr>
              <w:lang w:bidi="nl-NL"/>
            </w:rPr>
            <w:t>Voornaam</w:t>
          </w:r>
        </w:p>
      </w:docPartBody>
    </w:docPart>
    <w:docPart>
      <w:docPartPr>
        <w:name w:val="4DCC46A71E73FE428785B00AB5FA945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C3883E5-02B4-4449-B81C-D5CADF517A2F}"/>
      </w:docPartPr>
      <w:docPartBody>
        <w:p w:rsidR="00D519C6" w:rsidRDefault="00040B42" w:rsidP="00040B42">
          <w:pPr>
            <w:pStyle w:val="4DCC46A71E73FE428785B00AB5FA945C"/>
          </w:pPr>
          <w:r w:rsidRPr="00637200">
            <w:rPr>
              <w:lang w:bidi="nl-NL"/>
            </w:rPr>
            <w:t>Achternaam</w:t>
          </w:r>
        </w:p>
      </w:docPartBody>
    </w:docPart>
    <w:docPart>
      <w:docPartPr>
        <w:name w:val="2BB55FB2C4B9F443ACB8DD46CF44E30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86FF06D-7E9D-244E-8DA4-66DBA4F1491F}"/>
      </w:docPartPr>
      <w:docPartBody>
        <w:p w:rsidR="00D519C6" w:rsidRDefault="00040B42" w:rsidP="00040B42">
          <w:pPr>
            <w:pStyle w:val="2BB55FB2C4B9F443ACB8DD46CF44E300"/>
          </w:pPr>
          <w:r w:rsidRPr="00637200">
            <w:rPr>
              <w:lang w:bidi="nl-NL"/>
            </w:rPr>
            <w:t>E-mailadres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0B42"/>
    <w:rsid w:val="00040B42"/>
    <w:rsid w:val="002C3EB7"/>
    <w:rsid w:val="0036506D"/>
    <w:rsid w:val="005565DB"/>
    <w:rsid w:val="008D70F5"/>
    <w:rsid w:val="00A25270"/>
    <w:rsid w:val="00B40B1C"/>
    <w:rsid w:val="00D519C6"/>
    <w:rsid w:val="00EB2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link w:val="Kop1Char"/>
    <w:uiPriority w:val="1"/>
    <w:qFormat/>
    <w:pPr>
      <w:spacing w:before="120" w:after="120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F847DAD269B3474786AD0878695B75E1">
    <w:name w:val="F847DAD269B3474786AD0878695B75E1"/>
    <w:rsid w:val="00040B42"/>
  </w:style>
  <w:style w:type="paragraph" w:customStyle="1" w:styleId="4DCC46A71E73FE428785B00AB5FA945C">
    <w:name w:val="4DCC46A71E73FE428785B00AB5FA945C"/>
    <w:rsid w:val="00040B42"/>
  </w:style>
  <w:style w:type="paragraph" w:customStyle="1" w:styleId="826E40325B38864EBE914F4E531AC4E0">
    <w:name w:val="826E40325B38864EBE914F4E531AC4E0"/>
    <w:rsid w:val="00040B42"/>
  </w:style>
  <w:style w:type="paragraph" w:customStyle="1" w:styleId="E2B1B782D468B84ABF1F90ABADE62790">
    <w:name w:val="E2B1B782D468B84ABF1F90ABADE62790"/>
    <w:rsid w:val="00040B42"/>
  </w:style>
  <w:style w:type="paragraph" w:customStyle="1" w:styleId="2BB55FB2C4B9F443ACB8DD46CF44E300">
    <w:name w:val="2BB55FB2C4B9F443ACB8DD46CF44E300"/>
    <w:rsid w:val="00040B4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{4CAF4F70-BABE-B141-A4EB-357F2E320B13}tf33365754_win32.dotx</Template>
  <TotalTime>0</TotalTime>
  <Pages>3</Pages>
  <Words>288</Words>
  <Characters>1586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2023-05-04T10:54:00Z</dcterms:created>
  <dcterms:modified xsi:type="dcterms:W3CDTF">2023-05-04T14:01:00Z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